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67" w:rsidRDefault="00C16067" w:rsidP="002D44AC">
      <w:pPr>
        <w:spacing w:line="360" w:lineRule="auto"/>
        <w:jc w:val="center"/>
        <w:rPr>
          <w:rFonts w:ascii="Times New Roman" w:hAnsi="Times New Roman"/>
          <w:sz w:val="28"/>
          <w:lang w:val="ro-RO"/>
        </w:rPr>
      </w:pPr>
    </w:p>
    <w:p w:rsidR="0008162C" w:rsidRDefault="0008162C" w:rsidP="0008162C">
      <w:pPr>
        <w:rPr>
          <w:rFonts w:ascii="Times New Roman" w:hAnsi="Times New Roman"/>
          <w:szCs w:val="24"/>
          <w:lang w:val="ro-RO"/>
        </w:rPr>
      </w:pPr>
    </w:p>
    <w:p w:rsidR="00721B0D" w:rsidRPr="002E30F6" w:rsidRDefault="00721B0D" w:rsidP="0008162C">
      <w:pPr>
        <w:rPr>
          <w:rFonts w:ascii="Times New Roman" w:hAnsi="Times New Roman"/>
          <w:b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>APROBAT,</w:t>
      </w:r>
    </w:p>
    <w:p w:rsidR="00721B0D" w:rsidRPr="002E30F6" w:rsidRDefault="00721B0D" w:rsidP="0008162C">
      <w:pPr>
        <w:rPr>
          <w:rFonts w:ascii="Times New Roman" w:hAnsi="Times New Roman"/>
          <w:b/>
          <w:szCs w:val="24"/>
          <w:lang w:val="ro-RO"/>
        </w:rPr>
      </w:pP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  <w:t>DIRECTOR,</w:t>
      </w:r>
    </w:p>
    <w:p w:rsidR="00721B0D" w:rsidRPr="002E30F6" w:rsidRDefault="00721B0D" w:rsidP="0008162C">
      <w:pPr>
        <w:rPr>
          <w:rFonts w:ascii="Times New Roman" w:hAnsi="Times New Roman"/>
          <w:b/>
          <w:szCs w:val="24"/>
          <w:lang w:val="ro-RO"/>
        </w:rPr>
      </w:pP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</w:r>
      <w:r w:rsidRPr="002E30F6">
        <w:rPr>
          <w:rFonts w:ascii="Times New Roman" w:hAnsi="Times New Roman"/>
          <w:b/>
          <w:szCs w:val="24"/>
          <w:lang w:val="ro-RO"/>
        </w:rPr>
        <w:tab/>
        <w:t>PROF. HURGOIU LUMINIȚA DANA</w:t>
      </w:r>
    </w:p>
    <w:p w:rsidR="0008162C" w:rsidRDefault="0008162C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</w:p>
    <w:p w:rsidR="00721B0D" w:rsidRDefault="00721B0D" w:rsidP="0008162C">
      <w:pPr>
        <w:rPr>
          <w:rFonts w:ascii="Times New Roman" w:hAnsi="Times New Roman"/>
          <w:szCs w:val="24"/>
          <w:lang w:val="ro-RO"/>
        </w:rPr>
      </w:pPr>
    </w:p>
    <w:p w:rsidR="002E30F6" w:rsidRPr="002E30F6" w:rsidRDefault="002E30F6" w:rsidP="002E30F6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2E30F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DOAMNA DIRECTOR</w:t>
      </w:r>
    </w:p>
    <w:p w:rsidR="002E30F6" w:rsidRPr="002E30F6" w:rsidRDefault="002E30F6" w:rsidP="002E30F6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en-US" w:eastAsia="en-US"/>
        </w:rPr>
      </w:pPr>
    </w:p>
    <w:p w:rsidR="002E30F6" w:rsidRPr="002E30F6" w:rsidRDefault="002E30F6" w:rsidP="002E30F6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en-US" w:eastAsia="en-US"/>
        </w:rPr>
      </w:pPr>
    </w:p>
    <w:p w:rsidR="002E30F6" w:rsidRPr="002E30F6" w:rsidRDefault="002E30F6" w:rsidP="002E30F6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ab/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Subsemnatul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(a) __________________________________,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în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calitate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de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părinte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al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elevului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___________________________,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înscris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în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clasa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_________la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Colegiul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Naţional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Pedagogic “Regina Maria”  Deva,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vă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rog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să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-mi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aprobaţi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cererea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pentru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acordarea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bursei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de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studiu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pentru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elevul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(a)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menţionat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pe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anul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şcolar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20___-20____.</w:t>
      </w:r>
    </w:p>
    <w:p w:rsidR="002E30F6" w:rsidRPr="002E30F6" w:rsidRDefault="002E30F6" w:rsidP="002E30F6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ab/>
        <w:t xml:space="preserve">La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dosar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anexez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următoarele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proofErr w:type="gram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acte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:</w:t>
      </w:r>
      <w:proofErr w:type="gramEnd"/>
    </w:p>
    <w:p w:rsidR="002E30F6" w:rsidRPr="002E30F6" w:rsidRDefault="002E30F6" w:rsidP="002E30F6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Certificate de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naştere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elev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–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copie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;</w:t>
      </w:r>
    </w:p>
    <w:p w:rsidR="002E30F6" w:rsidRPr="002E30F6" w:rsidRDefault="002E30F6" w:rsidP="002E30F6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Certificate de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naştere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şi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buletine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de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identitate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după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caz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, ale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celorlalţi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membri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familiei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-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copii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;</w:t>
      </w:r>
    </w:p>
    <w:p w:rsidR="002E30F6" w:rsidRPr="002E30F6" w:rsidRDefault="002E30F6" w:rsidP="002E30F6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Acte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doveditoare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în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original,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privind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veniturile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cu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caracter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permanent ale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membrilor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familiei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pe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ultimele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trei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luni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anterioare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depunerii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dosarului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</w:p>
    <w:p w:rsidR="002E30F6" w:rsidRPr="002E30F6" w:rsidRDefault="002E30F6" w:rsidP="002E30F6">
      <w:pPr>
        <w:spacing w:after="160" w:line="259" w:lineRule="auto"/>
        <w:ind w:left="1065"/>
        <w:contextualSpacing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(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Octombrie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noiembrie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,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decembrie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)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inclusiv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alocaţia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suplimentară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pentru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proofErr w:type="spellStart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copii</w:t>
      </w:r>
      <w:proofErr w:type="spellEnd"/>
      <w:r w:rsidRPr="002E30F6">
        <w:rPr>
          <w:rFonts w:ascii="Times New Roman" w:eastAsiaTheme="minorHAnsi" w:hAnsi="Times New Roman"/>
          <w:sz w:val="28"/>
          <w:szCs w:val="28"/>
          <w:lang w:val="en-US" w:eastAsia="en-US"/>
        </w:rPr>
        <w:t>.</w:t>
      </w:r>
    </w:p>
    <w:p w:rsidR="002E30F6" w:rsidRPr="002E30F6" w:rsidRDefault="002E30F6" w:rsidP="002E30F6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</w:p>
    <w:p w:rsidR="002E30F6" w:rsidRPr="002E30F6" w:rsidRDefault="002E30F6" w:rsidP="002E30F6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 xml:space="preserve">          Vizat, 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SEMNĂTURA,</w:t>
      </w: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Președinte Comisie burse,                                     Diriginte/ Învățător</w:t>
      </w:r>
      <w:r>
        <w:rPr>
          <w:rFonts w:ascii="Times New Roman" w:hAnsi="Times New Roman"/>
          <w:szCs w:val="24"/>
          <w:lang w:val="ro-RO"/>
        </w:rPr>
        <w:tab/>
      </w:r>
      <w:r>
        <w:rPr>
          <w:rFonts w:ascii="Times New Roman" w:hAnsi="Times New Roman"/>
          <w:szCs w:val="24"/>
          <w:lang w:val="ro-RO"/>
        </w:rPr>
        <w:tab/>
        <w:t>Părinte/ Elev</w:t>
      </w:r>
    </w:p>
    <w:p w:rsidR="00CA7FAC" w:rsidRDefault="002E30F6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Consilier educativ</w:t>
      </w:r>
    </w:p>
    <w:p w:rsidR="00CA7FA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>Prof. ____________________                             __________________               ____________________</w:t>
      </w:r>
    </w:p>
    <w:p w:rsidR="00CA7FAC" w:rsidRPr="0008162C" w:rsidRDefault="00CA7FAC" w:rsidP="0008162C">
      <w:pPr>
        <w:tabs>
          <w:tab w:val="left" w:pos="6158"/>
        </w:tabs>
        <w:rPr>
          <w:rFonts w:ascii="Times New Roman" w:hAnsi="Times New Roman"/>
          <w:szCs w:val="24"/>
          <w:lang w:val="ro-RO"/>
        </w:rPr>
      </w:pPr>
      <w:bookmarkStart w:id="0" w:name="_GoBack"/>
      <w:bookmarkEnd w:id="0"/>
    </w:p>
    <w:sectPr w:rsidR="00CA7FAC" w:rsidRPr="0008162C" w:rsidSect="00F3366B">
      <w:headerReference w:type="default" r:id="rId8"/>
      <w:headerReference w:type="first" r:id="rId9"/>
      <w:footerReference w:type="first" r:id="rId10"/>
      <w:pgSz w:w="11907" w:h="16840" w:code="9"/>
      <w:pgMar w:top="567" w:right="567" w:bottom="851" w:left="1134" w:header="158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8EE" w:rsidRDefault="002858EE" w:rsidP="00C16067">
      <w:r>
        <w:separator/>
      </w:r>
    </w:p>
  </w:endnote>
  <w:endnote w:type="continuationSeparator" w:id="0">
    <w:p w:rsidR="002858EE" w:rsidRDefault="002858EE" w:rsidP="00C1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Rom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B95" w:rsidRPr="005C3B95" w:rsidRDefault="00CA7FAC" w:rsidP="007A07F3">
    <w:pPr>
      <w:pStyle w:val="Footer"/>
      <w:jc w:val="right"/>
      <w:rPr>
        <w:rFonts w:ascii="Calibri" w:hAnsi="Calibri"/>
        <w:sz w:val="8"/>
      </w:rPr>
    </w:pPr>
    <w:r>
      <w:rPr>
        <w:rFonts w:ascii="Calibri" w:hAnsi="Calibri"/>
        <w:noProof/>
        <w:sz w:val="18"/>
        <w:lang w:val="ro-RO" w:eastAsia="ro-RO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-365125</wp:posOffset>
              </wp:positionH>
              <wp:positionV relativeFrom="paragraph">
                <wp:posOffset>48260</wp:posOffset>
              </wp:positionV>
              <wp:extent cx="6980555" cy="0"/>
              <wp:effectExtent l="6350" t="10160" r="13970" b="8890"/>
              <wp:wrapNone/>
              <wp:docPr id="1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05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B52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" o:spid="_x0000_s1026" type="#_x0000_t32" style="position:absolute;margin-left:-28.75pt;margin-top:3.8pt;width:549.6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FaHw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"/>
          </w:pict>
        </mc:Fallback>
      </mc:AlternateContent>
    </w:r>
  </w:p>
  <w:p w:rsidR="007A07F3" w:rsidRPr="007A07F3" w:rsidRDefault="007A07F3" w:rsidP="007A07F3">
    <w:pPr>
      <w:pStyle w:val="Footer"/>
      <w:jc w:val="right"/>
      <w:rPr>
        <w:rFonts w:ascii="Calibri" w:hAnsi="Calibri"/>
        <w:sz w:val="18"/>
      </w:rPr>
    </w:pPr>
    <w:r w:rsidRPr="007A07F3">
      <w:rPr>
        <w:rFonts w:ascii="Calibri" w:hAnsi="Calibri"/>
        <w:sz w:val="18"/>
      </w:rPr>
      <w:t xml:space="preserve">Str. </w:t>
    </w:r>
    <w:proofErr w:type="spellStart"/>
    <w:r w:rsidRPr="007A07F3">
      <w:rPr>
        <w:rFonts w:ascii="Calibri" w:hAnsi="Calibri"/>
        <w:sz w:val="18"/>
      </w:rPr>
      <w:t>Gh</w:t>
    </w:r>
    <w:proofErr w:type="spellEnd"/>
    <w:r w:rsidRPr="007A07F3">
      <w:rPr>
        <w:rFonts w:ascii="Calibri" w:hAnsi="Calibri"/>
        <w:sz w:val="18"/>
      </w:rPr>
      <w:t xml:space="preserve">. </w:t>
    </w:r>
    <w:proofErr w:type="spellStart"/>
    <w:r w:rsidRPr="007A07F3">
      <w:rPr>
        <w:rFonts w:ascii="Calibri" w:hAnsi="Calibri"/>
        <w:sz w:val="18"/>
      </w:rPr>
      <w:t>Bariţiu</w:t>
    </w:r>
    <w:proofErr w:type="spellEnd"/>
    <w:r w:rsidRPr="007A07F3">
      <w:rPr>
        <w:rFonts w:ascii="Calibri" w:hAnsi="Calibri"/>
        <w:sz w:val="18"/>
      </w:rPr>
      <w:t xml:space="preserve">, nr. 2, 330065-DEVA, </w:t>
    </w:r>
    <w:proofErr w:type="spellStart"/>
    <w:r w:rsidRPr="007A07F3">
      <w:rPr>
        <w:rFonts w:ascii="Calibri" w:hAnsi="Calibri"/>
        <w:sz w:val="18"/>
      </w:rPr>
      <w:t>jud</w:t>
    </w:r>
    <w:proofErr w:type="spellEnd"/>
    <w:r w:rsidRPr="007A07F3">
      <w:rPr>
        <w:rFonts w:ascii="Calibri" w:hAnsi="Calibri"/>
        <w:sz w:val="18"/>
      </w:rPr>
      <w:t>. HUNEDOARA</w:t>
    </w:r>
  </w:p>
  <w:p w:rsidR="007A07F3" w:rsidRPr="007A07F3" w:rsidRDefault="007A07F3" w:rsidP="007A07F3">
    <w:pPr>
      <w:pStyle w:val="Footer"/>
      <w:jc w:val="right"/>
      <w:rPr>
        <w:rFonts w:ascii="Calibri" w:hAnsi="Calibri"/>
        <w:sz w:val="18"/>
      </w:rPr>
    </w:pPr>
    <w:r w:rsidRPr="007A07F3">
      <w:rPr>
        <w:rFonts w:ascii="Calibri" w:hAnsi="Calibri"/>
        <w:sz w:val="18"/>
      </w:rPr>
      <w:t>Tel/Fax: +4 (0) 254.216.826</w:t>
    </w:r>
  </w:p>
  <w:p w:rsidR="007A07F3" w:rsidRPr="007A07F3" w:rsidRDefault="002858EE" w:rsidP="007A07F3">
    <w:pPr>
      <w:pStyle w:val="Footer"/>
      <w:jc w:val="right"/>
      <w:rPr>
        <w:rFonts w:ascii="Calibri" w:hAnsi="Calibri"/>
        <w:sz w:val="18"/>
      </w:rPr>
    </w:pPr>
    <w:hyperlink r:id="rId1" w:history="1">
      <w:r w:rsidR="005C3B95" w:rsidRPr="006A7BE1">
        <w:rPr>
          <w:rStyle w:val="Hyperlink"/>
          <w:rFonts w:ascii="Calibri" w:hAnsi="Calibri"/>
          <w:sz w:val="18"/>
        </w:rPr>
        <w:t>lpedsdd@yahoo.com</w:t>
      </w:r>
    </w:hyperlink>
    <w:r w:rsidR="005C3B95">
      <w:rPr>
        <w:rFonts w:ascii="Calibri" w:hAnsi="Calibri"/>
        <w:sz w:val="18"/>
      </w:rPr>
      <w:t xml:space="preserve">    </w:t>
    </w:r>
    <w:hyperlink r:id="rId2" w:history="1">
      <w:r w:rsidR="005C3B95" w:rsidRPr="006A7BE1">
        <w:rPr>
          <w:rStyle w:val="Hyperlink"/>
          <w:rFonts w:ascii="Calibri" w:hAnsi="Calibri"/>
          <w:sz w:val="18"/>
        </w:rPr>
        <w:t>http://www.sabindragoi.ro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8EE" w:rsidRDefault="002858EE" w:rsidP="00C16067">
      <w:r>
        <w:separator/>
      </w:r>
    </w:p>
  </w:footnote>
  <w:footnote w:type="continuationSeparator" w:id="0">
    <w:p w:rsidR="002858EE" w:rsidRDefault="002858EE" w:rsidP="00C160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067" w:rsidRPr="00A70B67" w:rsidRDefault="00CA7FAC" w:rsidP="00A70B67">
    <w:pPr>
      <w:rPr>
        <w:rFonts w:ascii="Arial Narrow" w:hAnsi="Arial Narrow" w:cs="Arial"/>
        <w:color w:val="000000"/>
        <w:sz w:val="22"/>
        <w:lang w:val="ro-RO"/>
      </w:rPr>
    </w:pPr>
    <w:r>
      <w:rPr>
        <w:rFonts w:ascii="Arial Narrow" w:hAnsi="Arial Narrow"/>
        <w:noProof/>
        <w:lang w:val="ro-RO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-321945</wp:posOffset>
              </wp:positionH>
              <wp:positionV relativeFrom="paragraph">
                <wp:posOffset>-753745</wp:posOffset>
              </wp:positionV>
              <wp:extent cx="6974840" cy="760730"/>
              <wp:effectExtent l="1905" t="0" r="5080" b="2540"/>
              <wp:wrapNone/>
              <wp:docPr id="9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840" cy="760730"/>
                        <a:chOff x="627" y="400"/>
                        <a:chExt cx="10984" cy="1198"/>
                      </a:xfrm>
                    </wpg:grpSpPr>
                    <pic:pic xmlns:pic="http://schemas.openxmlformats.org/drawingml/2006/picture">
                      <pic:nvPicPr>
                        <pic:cNvPr id="10" name="Picture 20" descr="logo_mec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29" y="400"/>
                          <a:ext cx="5982" cy="1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" y="464"/>
                          <a:ext cx="1068" cy="9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" name="Rectangle 17"/>
                      <wps:cNvSpPr>
                        <a:spLocks noChangeArrowheads="1"/>
                      </wps:cNvSpPr>
                      <wps:spPr bwMode="auto">
                        <a:xfrm>
                          <a:off x="1717" y="615"/>
                          <a:ext cx="3762" cy="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2CD4" w:rsidRPr="00A70B67" w:rsidRDefault="00A70B67" w:rsidP="00C115F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</w:pP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C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OLEGIUL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N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AȚIONAL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P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 xml:space="preserve">EDAGOGIC </w:t>
                            </w:r>
                            <w:r w:rsidR="00C115F4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ro-RO"/>
                              </w:rPr>
                              <w:t>„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R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 xml:space="preserve">EGINA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lang w:val="ro-RO"/>
                              </w:rPr>
                              <w:t>M</w:t>
                            </w:r>
                            <w:r w:rsidR="00C115F4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>ARIA”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 xml:space="preserve"> </w:t>
                            </w:r>
                            <w:r w:rsidRPr="00A70B67">
                              <w:rPr>
                                <w:rFonts w:ascii="Times New Roman" w:hAnsi="Times New Roman"/>
                                <w:color w:val="000000"/>
                                <w:lang w:val="ro-RO"/>
                              </w:rPr>
                              <w:t>DEVA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-25.35pt;margin-top:-59.35pt;width:549.2pt;height:59.9pt;z-index:251657728" coordorigin="627,400" coordsize="10984,11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logo_mects" style="position:absolute;left:5629;top:400;width:5982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3YHvFAAAA2wAAAA8AAABkcnMvZG93bnJldi54bWxEj0FrwkAQhe8F/8MyQm91o4ciqZsggtrS&#10;g9WmtMchOybR7GzIbjX++85B6G2G9+a9bxb54Fp1oT40ng1MJwko4tLbhisDxef6aQ4qRGSLrWcy&#10;cKMAeTZ6WGBq/ZX3dDnESkkIhxQN1DF2qdahrMlhmPiOWLSj7x1GWftK2x6vEu5aPUuSZ+2wYWmo&#10;saNVTeX58OsMzObFd/t2an62mx0X7+6UfOBXYczjeFi+gIo0xH/z/frVCr7Qyy8yg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2B7xQAAANsAAAAPAAAAAAAAAAAAAAAA&#10;AJ8CAABkcnMvZG93bnJldi54bWxQSwUGAAAAAAQABAD3AAAAkQMAAAAA&#10;">
                <v:imagedata r:id="rId3" o:title="logo_mects"/>
              </v:shape>
              <v:shape id="Picture 10" o:spid="_x0000_s1028" type="#_x0000_t75" style="position:absolute;left:627;top:464;width:1068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5/nCAAAA2wAAAA8AAABkcnMvZG93bnJldi54bWxET0trAjEQvhf8D2EEbzW7PbRlNbuoIPRS&#10;qQ/Q47AZN6ubybKJmv77plDobT6+58yraDtxp8G3jhXk0wwEce10y42Cw379/A7CB2SNnWNS8E0e&#10;qnL0NMdCuwdv6b4LjUgh7AtUYELoCyl9bciin7qeOHFnN1gMCQ6N1AM+Urjt5EuWvUqLLacGgz2t&#10;DNXX3c0q+NxfahOP+XHjb2/xa9nL/LQ9KzUZx8UMRKAY/sV/7g+d5ufw+0s6Q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ef5wgAAANsAAAAPAAAAAAAAAAAAAAAAAJ8C&#10;AABkcnMvZG93bnJldi54bWxQSwUGAAAAAAQABAD3AAAAjgMAAAAA&#10;">
                <v:imagedata r:id="rId4" o:title=""/>
              </v:shape>
              <v:rect id="Rectangle 17" o:spid="_x0000_s1029" style="position:absolute;left:1717;top:615;width:376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<v:textbox inset="0,0,0,0">
                  <w:txbxContent>
                    <w:p w:rsidR="00F82CD4" w:rsidRPr="00A70B67" w:rsidRDefault="00A70B67" w:rsidP="00C115F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</w:pP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C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OLEGIUL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N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AȚIONAL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P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 xml:space="preserve">EDAGOGIC </w:t>
                      </w:r>
                      <w:r w:rsidR="00C115F4">
                        <w:rPr>
                          <w:rFonts w:ascii="Times New Roman" w:hAnsi="Times New Roman"/>
                          <w:color w:val="000000"/>
                          <w:sz w:val="22"/>
                          <w:lang w:val="ro-RO"/>
                        </w:rPr>
                        <w:t>„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R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 xml:space="preserve">EGINA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sz w:val="28"/>
                          <w:lang w:val="ro-RO"/>
                        </w:rPr>
                        <w:t>M</w:t>
                      </w:r>
                      <w:r w:rsidR="00C115F4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>ARIA”</w:t>
                      </w:r>
                      <w:r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 xml:space="preserve"> </w:t>
                      </w:r>
                      <w:r w:rsidRPr="00A70B67">
                        <w:rPr>
                          <w:rFonts w:ascii="Times New Roman" w:hAnsi="Times New Roman"/>
                          <w:color w:val="000000"/>
                          <w:lang w:val="ro-RO"/>
                        </w:rPr>
                        <w:t>DEVA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F3" w:rsidRPr="007A07F3" w:rsidRDefault="00CA7FAC" w:rsidP="007A07F3">
    <w:pPr>
      <w:ind w:left="720"/>
      <w:rPr>
        <w:rFonts w:ascii="Arial Narrow" w:hAnsi="Arial Narrow" w:cs="Arial"/>
        <w:color w:val="000000"/>
        <w:sz w:val="22"/>
        <w:lang w:val="ro-RO"/>
      </w:rPr>
    </w:pPr>
    <w:r>
      <w:rPr>
        <w:rFonts w:ascii="Arial Narrow" w:hAnsi="Arial Narrow" w:cs="Arial"/>
        <w:noProof/>
        <w:color w:val="000000"/>
        <w:sz w:val="22"/>
        <w:lang w:val="ro-RO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-321945</wp:posOffset>
              </wp:positionH>
              <wp:positionV relativeFrom="paragraph">
                <wp:posOffset>-720090</wp:posOffset>
              </wp:positionV>
              <wp:extent cx="6724650" cy="644525"/>
              <wp:effectExtent l="1905" t="3810" r="0" b="0"/>
              <wp:wrapNone/>
              <wp:docPr id="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4650" cy="644525"/>
                        <a:chOff x="627" y="453"/>
                        <a:chExt cx="10590" cy="1015"/>
                      </a:xfrm>
                    </wpg:grpSpPr>
                    <wpg:grpSp>
                      <wpg:cNvPr id="3" name="Group 35"/>
                      <wpg:cNvGrpSpPr>
                        <a:grpSpLocks/>
                      </wpg:cNvGrpSpPr>
                      <wpg:grpSpPr bwMode="auto">
                        <a:xfrm>
                          <a:off x="627" y="453"/>
                          <a:ext cx="4852" cy="990"/>
                          <a:chOff x="627" y="453"/>
                          <a:chExt cx="4852" cy="990"/>
                        </a:xfrm>
                      </wpg:grpSpPr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453"/>
                            <a:ext cx="1068" cy="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17" y="604"/>
                            <a:ext cx="376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0A8" w:rsidRPr="00A70B67" w:rsidRDefault="00D700A8" w:rsidP="00D700A8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</w:pP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C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OLEGIUL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N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AȚIONAL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P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 xml:space="preserve">EDAGOGIC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2"/>
                                  <w:lang w:val="ro-RO"/>
                                </w:rPr>
                                <w:t>„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R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 xml:space="preserve">EGINA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lang w:val="ro-RO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 xml:space="preserve">ARIA” </w:t>
                              </w:r>
                              <w:r w:rsidRPr="00A70B67">
                                <w:rPr>
                                  <w:rFonts w:ascii="Times New Roman" w:hAnsi="Times New Roman"/>
                                  <w:color w:val="000000"/>
                                  <w:lang w:val="ro-RO"/>
                                </w:rPr>
                                <w:t>DEVA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6" name="Group 38"/>
                      <wpg:cNvGrpSpPr>
                        <a:grpSpLocks/>
                      </wpg:cNvGrpSpPr>
                      <wpg:grpSpPr bwMode="auto">
                        <a:xfrm>
                          <a:off x="6116" y="475"/>
                          <a:ext cx="5101" cy="993"/>
                          <a:chOff x="5742" y="475"/>
                          <a:chExt cx="5101" cy="993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475"/>
                            <a:ext cx="1003" cy="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715" y="752"/>
                            <a:ext cx="412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00A8" w:rsidRPr="00D700A8" w:rsidRDefault="00D700A8" w:rsidP="00D700A8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2F5496"/>
                                  <w:lang w:val="ro-RO"/>
                                </w:rPr>
                              </w:pPr>
                              <w:r w:rsidRPr="00D700A8">
                                <w:rPr>
                                  <w:rFonts w:ascii="Times New Roman" w:hAnsi="Times New Roman"/>
                                  <w:color w:val="2F5496"/>
                                  <w:sz w:val="32"/>
                                  <w:lang w:val="ro-RO"/>
                                </w:rPr>
                                <w:t>Ministerul Educației Naționale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30" style="position:absolute;left:0;text-align:left;margin-left:-25.35pt;margin-top:-56.7pt;width:529.5pt;height:50.75pt;z-index:251658752" coordorigin="627,453" coordsize="10590,1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">
              <v:group id="Group 35" o:spid="_x0000_s1031" style="position:absolute;left:627;top:453;width:4852;height:990" coordorigin="627,453" coordsize="4852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2" type="#_x0000_t75" style="position:absolute;left:627;top:453;width:1068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9zTEAAAA2gAAAA8AAABkcnMvZG93bnJldi54bWxEj81qwzAQhO+FvoPYQm+N7FKS4kQOaaHQ&#10;S0PzA8lxsdaWE2tlLCVR3j4qBHocZuYbZjaPthNnGnzrWEE+ykAQV0633CjYbr5e3kH4gKyxc0wK&#10;ruRhXj4+zLDQ7sIrOq9DIxKEfYEKTAh9IaWvDFn0I9cTJ692g8WQ5NBIPeAlwW0nX7NsLC22nBYM&#10;9vRpqDquT1bBz+ZQmbjLd0t/msTfj17m+1Wt1PNTXExBBIrhP3xvf2sFb/B3Jd0AW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H9zTEAAAA2gAAAA8AAAAAAAAAAAAAAAAA&#10;nwIAAGRycy9kb3ducmV2LnhtbFBLBQYAAAAABAAEAPcAAACQAwAAAAA=&#10;">
                  <v:imagedata r:id="rId3" o:title=""/>
                </v:shape>
                <v:rect id="Rectangle 37" o:spid="_x0000_s1033" style="position:absolute;left:1717;top:604;width:376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D700A8" w:rsidRPr="00A70B67" w:rsidRDefault="00D700A8" w:rsidP="00D700A8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</w:pP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C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OLEGIUL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N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AȚIONAL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P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 xml:space="preserve">EDAGOGIC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2"/>
                            <w:lang w:val="ro-RO"/>
                          </w:rPr>
                          <w:t>„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R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 xml:space="preserve">EGINA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sz w:val="28"/>
                            <w:lang w:val="ro-RO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 xml:space="preserve">ARIA” </w:t>
                        </w:r>
                        <w:r w:rsidRPr="00A70B67">
                          <w:rPr>
                            <w:rFonts w:ascii="Times New Roman" w:hAnsi="Times New Roman"/>
                            <w:color w:val="000000"/>
                            <w:lang w:val="ro-RO"/>
                          </w:rPr>
                          <w:t>DEVA</w:t>
                        </w:r>
                      </w:p>
                    </w:txbxContent>
                  </v:textbox>
                </v:rect>
              </v:group>
              <v:group id="Group 38" o:spid="_x0000_s1034" style="position:absolute;left:6116;top:475;width:5101;height:993" coordorigin="5742,475" coordsize="5101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Picture 1" o:spid="_x0000_s1035" type="#_x0000_t75" style="position:absolute;left:5742;top:475;width:1003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CWTCAAAA2gAAAA8AAABkcnMvZG93bnJldi54bWxEj0uLAjEQhO/C/ofQC3uRNeOCD0ajiCC4&#10;eBAf4B6bSTsZnHSGSdTsvzeC4LGoqq+o6TzaWtyo9ZVjBf1eBoK4cLriUsHxsPoeg/ABWWPtmBT8&#10;k4f57KMzxVy7O+/otg+lSBD2OSowITS5lL4wZNH3XEOcvLNrLYYk21LqFu8Jbmv5k2VDabHitGCw&#10;oaWh4rK/WgWby5I5i13+PR3Gu7+1NYMtRqW+PuNiAiJQDO/wq73WCkbwvJJu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2AlkwgAAANoAAAAPAAAAAAAAAAAAAAAAAJ8C&#10;AABkcnMvZG93bnJldi54bWxQSwUGAAAAAAQABAD3AAAAjgMAAAAA&#10;">
                  <v:imagedata r:id="rId4" o:title=""/>
                </v:shape>
                <v:rect id="Rectangle 40" o:spid="_x0000_s1036" style="position:absolute;left:6715;top:752;width:4128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700A8" w:rsidRPr="00D700A8" w:rsidRDefault="00D700A8" w:rsidP="00D700A8">
                        <w:pPr>
                          <w:jc w:val="center"/>
                          <w:rPr>
                            <w:rFonts w:ascii="Times New Roman" w:hAnsi="Times New Roman"/>
                            <w:color w:val="2F5496"/>
                            <w:lang w:val="ro-RO"/>
                          </w:rPr>
                        </w:pPr>
                        <w:r w:rsidRPr="00D700A8">
                          <w:rPr>
                            <w:rFonts w:ascii="Times New Roman" w:hAnsi="Times New Roman"/>
                            <w:color w:val="2F5496"/>
                            <w:sz w:val="32"/>
                            <w:lang w:val="ro-RO"/>
                          </w:rPr>
                          <w:t>Ministerul Educației Naționale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 w:rsidR="007A07F3">
      <w:rPr>
        <w:rFonts w:ascii="Arial Narrow" w:hAnsi="Arial Narrow" w:cs="Arial"/>
        <w:color w:val="000000"/>
        <w:sz w:val="22"/>
        <w:lang w:val="ro-RO"/>
      </w:rPr>
      <w:t xml:space="preserve">          </w:t>
    </w:r>
    <w:r w:rsidR="007A07F3" w:rsidRPr="00A70B67">
      <w:rPr>
        <w:rFonts w:ascii="Arial Narrow" w:hAnsi="Arial Narrow" w:cs="Arial"/>
        <w:color w:val="000000"/>
        <w:sz w:val="22"/>
        <w:lang w:val="ro-RO"/>
      </w:rPr>
      <w:t>Nr. _______ din ________20___</w:t>
    </w:r>
    <w:r w:rsidR="007A07F3" w:rsidRPr="00A70B67">
      <w:rPr>
        <w:rFonts w:ascii="Arial Narrow" w:hAnsi="Arial Narrow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51269"/>
    <w:multiLevelType w:val="hybridMultilevel"/>
    <w:tmpl w:val="DE0ACA88"/>
    <w:lvl w:ilvl="0" w:tplc="DFF40E5A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0D"/>
    <w:rsid w:val="00026403"/>
    <w:rsid w:val="00037B2D"/>
    <w:rsid w:val="0008162C"/>
    <w:rsid w:val="00136D32"/>
    <w:rsid w:val="001A32F5"/>
    <w:rsid w:val="00212D86"/>
    <w:rsid w:val="00215689"/>
    <w:rsid w:val="0023368B"/>
    <w:rsid w:val="0024377B"/>
    <w:rsid w:val="00274865"/>
    <w:rsid w:val="00282472"/>
    <w:rsid w:val="002858EE"/>
    <w:rsid w:val="00291744"/>
    <w:rsid w:val="002D44AC"/>
    <w:rsid w:val="002E23DF"/>
    <w:rsid w:val="002E30F6"/>
    <w:rsid w:val="002E751B"/>
    <w:rsid w:val="002E78C8"/>
    <w:rsid w:val="00335820"/>
    <w:rsid w:val="003674FE"/>
    <w:rsid w:val="004637EC"/>
    <w:rsid w:val="004D1449"/>
    <w:rsid w:val="004D72F2"/>
    <w:rsid w:val="004F33EB"/>
    <w:rsid w:val="005065B2"/>
    <w:rsid w:val="005606B1"/>
    <w:rsid w:val="00563BF7"/>
    <w:rsid w:val="005840C0"/>
    <w:rsid w:val="005C3B95"/>
    <w:rsid w:val="005D5A2B"/>
    <w:rsid w:val="005F10C2"/>
    <w:rsid w:val="006111AA"/>
    <w:rsid w:val="0062399C"/>
    <w:rsid w:val="00644516"/>
    <w:rsid w:val="0066109A"/>
    <w:rsid w:val="006771C2"/>
    <w:rsid w:val="006A0DD8"/>
    <w:rsid w:val="006B6DBD"/>
    <w:rsid w:val="006F0310"/>
    <w:rsid w:val="0071732E"/>
    <w:rsid w:val="00721B0D"/>
    <w:rsid w:val="00731E5D"/>
    <w:rsid w:val="00772C17"/>
    <w:rsid w:val="007A07F3"/>
    <w:rsid w:val="009A2254"/>
    <w:rsid w:val="009F68A1"/>
    <w:rsid w:val="00A01D7A"/>
    <w:rsid w:val="00A57E0E"/>
    <w:rsid w:val="00A6582A"/>
    <w:rsid w:val="00A70B67"/>
    <w:rsid w:val="00A71886"/>
    <w:rsid w:val="00A72BBB"/>
    <w:rsid w:val="00AA4E3C"/>
    <w:rsid w:val="00AB3DF4"/>
    <w:rsid w:val="00AB5F19"/>
    <w:rsid w:val="00AC489C"/>
    <w:rsid w:val="00AC5009"/>
    <w:rsid w:val="00AC5BC0"/>
    <w:rsid w:val="00B04EEC"/>
    <w:rsid w:val="00B24B5C"/>
    <w:rsid w:val="00B64E4C"/>
    <w:rsid w:val="00C115F4"/>
    <w:rsid w:val="00C16067"/>
    <w:rsid w:val="00C47C6F"/>
    <w:rsid w:val="00C94169"/>
    <w:rsid w:val="00CA7FAC"/>
    <w:rsid w:val="00D1118D"/>
    <w:rsid w:val="00D700A8"/>
    <w:rsid w:val="00D94C67"/>
    <w:rsid w:val="00DB02DB"/>
    <w:rsid w:val="00E16F02"/>
    <w:rsid w:val="00E23E6A"/>
    <w:rsid w:val="00E53E46"/>
    <w:rsid w:val="00EE190F"/>
    <w:rsid w:val="00EF096E"/>
    <w:rsid w:val="00F04180"/>
    <w:rsid w:val="00F17E9A"/>
    <w:rsid w:val="00F3366B"/>
    <w:rsid w:val="00F55CA0"/>
    <w:rsid w:val="00F82CD4"/>
    <w:rsid w:val="00F8621C"/>
    <w:rsid w:val="00FB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5FE8046-5290-46F7-B41A-DC1A8105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DD8"/>
    <w:rPr>
      <w:rFonts w:ascii="Arial-Rom" w:hAnsi="Arial-Rom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6067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C16067"/>
    <w:rPr>
      <w:rFonts w:ascii="Arial-Rom" w:hAnsi="Arial-Rom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16067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C16067"/>
    <w:rPr>
      <w:rFonts w:ascii="Arial-Rom" w:hAnsi="Arial-Rom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067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C16067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5C3B9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bindragoi.ro" TargetMode="External"/><Relationship Id="rId1" Type="http://schemas.openxmlformats.org/officeDocument/2006/relationships/hyperlink" Target="mailto:lpedsdd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USER\Desktop\ANTET!!!!\Antet%20SIMPLU-A4%20Colegiu%20National%20Pedagogic%20Regina%20Maria%20De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82A3F-729E-4F8B-B8E2-714DA86E2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SIMPLU-A4 Colegiu National Pedagogic Regina Maria Deva</Template>
  <TotalTime>3</TotalTime>
  <Pages>1</Pages>
  <Words>158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Antet Colegiu Național Pedagogic "Regina Maria" Deva</vt:lpstr>
      <vt:lpstr>Antet Colegiu Național "Sabin Drăgoi" Deva</vt:lpstr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Colegiu Național Pedagogic "Regina Maria" Deva</dc:title>
  <dc:subject/>
  <dc:creator>user</dc:creator>
  <cp:keywords/>
  <cp:lastModifiedBy>user</cp:lastModifiedBy>
  <cp:revision>3</cp:revision>
  <cp:lastPrinted>2012-04-25T13:03:00Z</cp:lastPrinted>
  <dcterms:created xsi:type="dcterms:W3CDTF">2018-01-11T10:36:00Z</dcterms:created>
  <dcterms:modified xsi:type="dcterms:W3CDTF">2018-01-11T10:43:00Z</dcterms:modified>
</cp:coreProperties>
</file>